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b/>
          <w:color w:val="FF0000"/>
          <w:sz w:val="56"/>
          <w:szCs w:val="56"/>
        </w:rPr>
        <w:alias w:val="Company Name"/>
        <w:tag w:val=""/>
        <w:id w:val="887223124"/>
        <w:placeholder>
          <w:docPart w:val="5683078CA2844C9A9517EE0069C92CEE"/>
        </w:placeholder>
        <w:dataBinding w:prefixMappings="xmlns:ns0='http://schemas.openxmlformats.org/officeDocument/2006/extended-properties' " w:xpath="/ns0:Properties[1]/ns0:Company[1]" w:storeItemID="{6668398D-A668-4E3E-A5EB-62B293D839F1}"/>
        <w:text/>
      </w:sdtPr>
      <w:sdtEndPr/>
      <w:sdtContent>
        <w:p w14:paraId="1FF38F19" w14:textId="4AEC988F" w:rsidR="00331318" w:rsidRPr="00AE1D8C" w:rsidRDefault="005C4740">
          <w:pPr>
            <w:pStyle w:val="Subtitle"/>
            <w:rPr>
              <w:b/>
              <w:color w:val="FF0000"/>
              <w:sz w:val="56"/>
              <w:szCs w:val="56"/>
            </w:rPr>
          </w:pPr>
          <w:r>
            <w:rPr>
              <w:b/>
              <w:color w:val="FF0000"/>
              <w:sz w:val="56"/>
              <w:szCs w:val="56"/>
            </w:rPr>
            <w:t>SEVENTH SON</w:t>
          </w:r>
          <w:r w:rsidR="00AE1D8C" w:rsidRPr="00AE1D8C">
            <w:rPr>
              <w:b/>
              <w:color w:val="FF0000"/>
              <w:sz w:val="56"/>
              <w:szCs w:val="56"/>
            </w:rPr>
            <w:t xml:space="preserve"> JIU</w:t>
          </w:r>
          <w:r>
            <w:rPr>
              <w:b/>
              <w:color w:val="FF0000"/>
              <w:sz w:val="56"/>
              <w:szCs w:val="56"/>
            </w:rPr>
            <w:t xml:space="preserve"> </w:t>
          </w:r>
          <w:r w:rsidR="00AE1D8C" w:rsidRPr="00AE1D8C">
            <w:rPr>
              <w:b/>
              <w:color w:val="FF0000"/>
              <w:sz w:val="56"/>
              <w:szCs w:val="56"/>
            </w:rPr>
            <w:t>JITSU/WILDOMAR</w:t>
          </w:r>
        </w:p>
      </w:sdtContent>
    </w:sdt>
    <w:p w14:paraId="5DC57404" w14:textId="77777777" w:rsidR="00331318" w:rsidRDefault="0052009E">
      <w:pPr>
        <w:pStyle w:val="Title"/>
      </w:pPr>
      <w:r>
        <w:t xml:space="preserve">agreement </w:t>
      </w:r>
    </w:p>
    <w:p w14:paraId="7B00B7A8" w14:textId="77777777" w:rsidR="00331318" w:rsidRDefault="00385474">
      <w:pPr>
        <w:pStyle w:val="Heading1"/>
        <w:pBdr>
          <w:top w:val="single" w:sz="4" w:space="1" w:color="7F7F7F" w:themeColor="text1" w:themeTint="80"/>
        </w:pBdr>
      </w:pPr>
      <w:r>
        <w:t xml:space="preserve"> CONTACT INFORMATION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usiness contact information"/>
      </w:tblPr>
      <w:tblGrid>
        <w:gridCol w:w="2695"/>
        <w:gridCol w:w="8095"/>
      </w:tblGrid>
      <w:tr w:rsidR="00AE1D8C" w14:paraId="7B00DF66" w14:textId="77777777" w:rsidTr="00AE1D8C">
        <w:tc>
          <w:tcPr>
            <w:tcW w:w="1249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592B20C" w14:textId="77777777" w:rsidR="00AE1D8C" w:rsidRDefault="00AE1D8C">
            <w:pPr>
              <w:pStyle w:val="Heading2"/>
            </w:pPr>
            <w:r>
              <w:t>FIRST NAME</w:t>
            </w:r>
          </w:p>
        </w:tc>
        <w:tc>
          <w:tcPr>
            <w:tcW w:w="3751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7C566AD" w14:textId="77777777" w:rsidR="00AE1D8C" w:rsidRDefault="00AE1D8C"/>
        </w:tc>
      </w:tr>
      <w:tr w:rsidR="00AE1D8C" w14:paraId="480E8FFB" w14:textId="77777777" w:rsidTr="00AE1D8C">
        <w:tc>
          <w:tcPr>
            <w:tcW w:w="1249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B87431D" w14:textId="77777777" w:rsidR="00AE1D8C" w:rsidRDefault="00AE1D8C">
            <w:pPr>
              <w:pStyle w:val="Heading2"/>
            </w:pPr>
            <w:r>
              <w:t>LAST NAME</w:t>
            </w:r>
          </w:p>
        </w:tc>
        <w:tc>
          <w:tcPr>
            <w:tcW w:w="3751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F26A180" w14:textId="77777777" w:rsidR="00AE1D8C" w:rsidRDefault="00AE1D8C"/>
        </w:tc>
      </w:tr>
      <w:tr w:rsidR="00AE1D8C" w14:paraId="65AB4B2A" w14:textId="77777777" w:rsidTr="00AE1D8C">
        <w:tc>
          <w:tcPr>
            <w:tcW w:w="1249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1B659E9" w14:textId="77777777" w:rsidR="00AE1D8C" w:rsidRDefault="00AE1D8C">
            <w:pPr>
              <w:pStyle w:val="Heading2"/>
            </w:pPr>
            <w:r>
              <w:t>Phone</w:t>
            </w:r>
          </w:p>
        </w:tc>
        <w:tc>
          <w:tcPr>
            <w:tcW w:w="3751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BA435A7" w14:textId="77777777" w:rsidR="00AE1D8C" w:rsidRDefault="00AE1D8C"/>
        </w:tc>
      </w:tr>
      <w:tr w:rsidR="00AE1D8C" w14:paraId="52DD0DEB" w14:textId="77777777" w:rsidTr="00AE1D8C">
        <w:tc>
          <w:tcPr>
            <w:tcW w:w="1249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76F8211" w14:textId="77777777" w:rsidR="00AE1D8C" w:rsidRDefault="00AE1D8C">
            <w:pPr>
              <w:pStyle w:val="Heading2"/>
            </w:pPr>
            <w:r>
              <w:t>E-mail</w:t>
            </w:r>
          </w:p>
        </w:tc>
        <w:tc>
          <w:tcPr>
            <w:tcW w:w="3751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BDDB107" w14:textId="77777777" w:rsidR="00AE1D8C" w:rsidRDefault="00AE1D8C"/>
        </w:tc>
      </w:tr>
      <w:tr w:rsidR="00AE1D8C" w14:paraId="21B30B36" w14:textId="77777777" w:rsidTr="00AE1D8C">
        <w:tc>
          <w:tcPr>
            <w:tcW w:w="1249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56BC8F1" w14:textId="77777777" w:rsidR="00AE1D8C" w:rsidRDefault="00AE1D8C">
            <w:pPr>
              <w:pStyle w:val="Heading2"/>
            </w:pPr>
            <w:r>
              <w:t>Address:</w:t>
            </w:r>
          </w:p>
          <w:p w14:paraId="13086D7E" w14:textId="77777777" w:rsidR="00AE1D8C" w:rsidRDefault="00AE1D8C">
            <w:pPr>
              <w:pStyle w:val="Heading2"/>
            </w:pPr>
            <w:r>
              <w:t>City, State ZIP Code</w:t>
            </w:r>
          </w:p>
        </w:tc>
        <w:tc>
          <w:tcPr>
            <w:tcW w:w="3751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55D2722" w14:textId="77777777" w:rsidR="00AE1D8C" w:rsidRDefault="00AE1D8C"/>
        </w:tc>
      </w:tr>
    </w:tbl>
    <w:p w14:paraId="6CC1D182" w14:textId="77777777" w:rsidR="00331318" w:rsidRDefault="00385474">
      <w:pPr>
        <w:pStyle w:val="Heading1"/>
      </w:pPr>
      <w:r>
        <w:t xml:space="preserve"> CREDIT </w:t>
      </w:r>
      <w:r w:rsidR="00AE1D8C">
        <w:t xml:space="preserve">CARD </w:t>
      </w:r>
      <w:r>
        <w:t>INFORMATION</w:t>
      </w:r>
    </w:p>
    <w:tbl>
      <w:tblPr>
        <w:tblW w:w="5000" w:type="pct"/>
        <w:tblBorders>
          <w:top w:val="single" w:sz="4" w:space="0" w:color="7F7F7F" w:themeColor="text1" w:themeTint="80"/>
          <w:bottom w:val="single" w:sz="4" w:space="0" w:color="7F7F7F" w:themeColor="text1" w:themeTint="80"/>
          <w:insideH w:val="single" w:sz="4" w:space="0" w:color="7F7F7F" w:themeColor="text1" w:themeTint="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usiness and credit information"/>
      </w:tblPr>
      <w:tblGrid>
        <w:gridCol w:w="2697"/>
        <w:gridCol w:w="8093"/>
      </w:tblGrid>
      <w:tr w:rsidR="00AE1D8C" w14:paraId="5426D203" w14:textId="77777777" w:rsidTr="008C710D">
        <w:tc>
          <w:tcPr>
            <w:tcW w:w="12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28F5F96" w14:textId="77777777" w:rsidR="00AE1D8C" w:rsidRDefault="00AE1D8C">
            <w:pPr>
              <w:pStyle w:val="Heading2"/>
            </w:pPr>
            <w:r>
              <w:t>CREDIT CARD INFORMATION</w:t>
            </w:r>
          </w:p>
        </w:tc>
        <w:tc>
          <w:tcPr>
            <w:tcW w:w="37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152E4F8" w14:textId="77777777" w:rsidR="00AE1D8C" w:rsidRDefault="00AE1D8C"/>
        </w:tc>
      </w:tr>
      <w:tr w:rsidR="00AE1D8C" w14:paraId="7D126B65" w14:textId="77777777" w:rsidTr="008C710D">
        <w:tc>
          <w:tcPr>
            <w:tcW w:w="12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053A7B6" w14:textId="77777777" w:rsidR="00AE1D8C" w:rsidRDefault="00AE1D8C">
            <w:pPr>
              <w:pStyle w:val="Heading2"/>
            </w:pPr>
            <w:r>
              <w:t>EXPIRATION</w:t>
            </w:r>
          </w:p>
        </w:tc>
        <w:tc>
          <w:tcPr>
            <w:tcW w:w="37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455DD2A" w14:textId="77777777" w:rsidR="00AE1D8C" w:rsidRDefault="00AE1D8C"/>
        </w:tc>
      </w:tr>
      <w:tr w:rsidR="00AE1D8C" w14:paraId="21726288" w14:textId="77777777" w:rsidTr="008C710D">
        <w:tc>
          <w:tcPr>
            <w:tcW w:w="12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6AF0B69" w14:textId="77777777" w:rsidR="00AE1D8C" w:rsidRDefault="00AE1D8C">
            <w:pPr>
              <w:pStyle w:val="Heading2"/>
            </w:pPr>
            <w:r>
              <w:t>3 DIGIT NUMBER</w:t>
            </w:r>
          </w:p>
        </w:tc>
        <w:tc>
          <w:tcPr>
            <w:tcW w:w="37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4558F97" w14:textId="77777777" w:rsidR="00AE1D8C" w:rsidRDefault="00AE1D8C"/>
        </w:tc>
      </w:tr>
      <w:tr w:rsidR="00AE1D8C" w14:paraId="3967C1DD" w14:textId="77777777" w:rsidTr="008C710D">
        <w:tc>
          <w:tcPr>
            <w:tcW w:w="12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C3ACA9B" w14:textId="77777777" w:rsidR="00AE1D8C" w:rsidRDefault="00AE1D8C">
            <w:pPr>
              <w:pStyle w:val="Heading2"/>
            </w:pPr>
            <w:r>
              <w:t>ZIP CODE</w:t>
            </w:r>
          </w:p>
        </w:tc>
        <w:tc>
          <w:tcPr>
            <w:tcW w:w="37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67B75EC" w14:textId="77777777" w:rsidR="00AE1D8C" w:rsidRDefault="00AE1D8C"/>
        </w:tc>
      </w:tr>
      <w:tr w:rsidR="00AE1D8C" w14:paraId="1B86879E" w14:textId="77777777" w:rsidTr="008C710D">
        <w:trPr>
          <w:trHeight w:val="269"/>
        </w:trPr>
        <w:tc>
          <w:tcPr>
            <w:tcW w:w="12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C852109" w14:textId="77777777" w:rsidR="00AE1D8C" w:rsidRDefault="00AE1D8C">
            <w:pPr>
              <w:pStyle w:val="Heading2"/>
            </w:pPr>
            <w:r>
              <w:t>D</w:t>
            </w:r>
            <w:r w:rsidR="008C710D">
              <w:t xml:space="preserve">ATE OF SIGN UP </w:t>
            </w:r>
          </w:p>
        </w:tc>
        <w:tc>
          <w:tcPr>
            <w:tcW w:w="37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A5149BB" w14:textId="77777777" w:rsidR="00AE1D8C" w:rsidRDefault="00AE1D8C"/>
        </w:tc>
      </w:tr>
      <w:tr w:rsidR="008C710D" w14:paraId="335791C1" w14:textId="77777777" w:rsidTr="008C710D">
        <w:tc>
          <w:tcPr>
            <w:tcW w:w="12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30D7578" w14:textId="77777777" w:rsidR="008C710D" w:rsidRDefault="008C710D" w:rsidP="00A6520F">
            <w:pPr>
              <w:pStyle w:val="Heading2"/>
            </w:pPr>
            <w:r>
              <w:t>AMOUNT DUE</w:t>
            </w:r>
          </w:p>
        </w:tc>
        <w:tc>
          <w:tcPr>
            <w:tcW w:w="37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660317F" w14:textId="77777777" w:rsidR="008C710D" w:rsidRDefault="008C710D" w:rsidP="00A6520F"/>
        </w:tc>
      </w:tr>
      <w:tr w:rsidR="008C710D" w14:paraId="4162C767" w14:textId="77777777" w:rsidTr="008C710D">
        <w:tc>
          <w:tcPr>
            <w:tcW w:w="12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17F70EE" w14:textId="77777777" w:rsidR="008C710D" w:rsidRDefault="008C710D" w:rsidP="00A6520F">
            <w:pPr>
              <w:pStyle w:val="Heading2"/>
            </w:pPr>
            <w:r>
              <w:t>DATE OF CHARGE</w:t>
            </w:r>
          </w:p>
        </w:tc>
        <w:tc>
          <w:tcPr>
            <w:tcW w:w="37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11C2FCE" w14:textId="77777777" w:rsidR="008C710D" w:rsidRDefault="008C710D" w:rsidP="00A6520F"/>
        </w:tc>
      </w:tr>
      <w:tr w:rsidR="008C710D" w14:paraId="0BD3826D" w14:textId="77777777" w:rsidTr="008C710D">
        <w:tc>
          <w:tcPr>
            <w:tcW w:w="12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588A4E5" w14:textId="77777777" w:rsidR="008C710D" w:rsidRDefault="008C710D" w:rsidP="00A6520F">
            <w:pPr>
              <w:pStyle w:val="Heading2"/>
            </w:pPr>
            <w:r>
              <w:t>Type of Account</w:t>
            </w:r>
          </w:p>
        </w:tc>
        <w:tc>
          <w:tcPr>
            <w:tcW w:w="37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62A9CF0" w14:textId="77777777" w:rsidR="008C710D" w:rsidRDefault="00D044C4" w:rsidP="00A6520F">
            <w:sdt>
              <w:sdtPr>
                <w:id w:val="378513349"/>
                <w15:appearance w15:val="hidden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8C710D">
                  <w:sym w:font="Wingdings" w:char="F0A8"/>
                </w:r>
              </w:sdtContent>
            </w:sdt>
            <w:r w:rsidR="008C710D">
              <w:t xml:space="preserve">Credit Card   </w:t>
            </w:r>
            <w:sdt>
              <w:sdtPr>
                <w:id w:val="-1955700825"/>
                <w15:appearance w15:val="hidden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8C710D">
                  <w:sym w:font="Wingdings" w:char="F0A8"/>
                </w:r>
              </w:sdtContent>
            </w:sdt>
            <w:r w:rsidR="008C710D">
              <w:t xml:space="preserve"> Check   </w:t>
            </w:r>
            <w:sdt>
              <w:sdtPr>
                <w:id w:val="-731616696"/>
                <w15:appearance w15:val="hidden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8C710D">
                  <w:sym w:font="Wingdings" w:char="F0A8"/>
                </w:r>
              </w:sdtContent>
            </w:sdt>
            <w:r w:rsidR="008C710D">
              <w:t xml:space="preserve"> Cash</w:t>
            </w:r>
          </w:p>
        </w:tc>
      </w:tr>
    </w:tbl>
    <w:p w14:paraId="4C3F3DE7" w14:textId="77777777" w:rsidR="00331318" w:rsidRDefault="008C710D">
      <w:pPr>
        <w:pStyle w:val="Heading1"/>
      </w:pPr>
      <w:r>
        <w:t xml:space="preserve"> </w:t>
      </w:r>
      <w:r w:rsidR="00BF0B48">
        <w:t>STUDENT</w:t>
      </w:r>
      <w:r w:rsidR="00AE1D8C">
        <w:t xml:space="preserve"> TAKING CLASS</w:t>
      </w:r>
    </w:p>
    <w:tbl>
      <w:tblPr>
        <w:tblW w:w="5000" w:type="pct"/>
        <w:tblBorders>
          <w:top w:val="single" w:sz="4" w:space="0" w:color="7F7F7F" w:themeColor="text1" w:themeTint="80"/>
          <w:bottom w:val="single" w:sz="4" w:space="0" w:color="7F7F7F" w:themeColor="text1" w:themeTint="80"/>
          <w:insideH w:val="single" w:sz="4" w:space="0" w:color="7F7F7F" w:themeColor="text1" w:themeTint="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usiness and trade references"/>
      </w:tblPr>
      <w:tblGrid>
        <w:gridCol w:w="2697"/>
        <w:gridCol w:w="4139"/>
        <w:gridCol w:w="2251"/>
        <w:gridCol w:w="1703"/>
      </w:tblGrid>
      <w:tr w:rsidR="00331318" w14:paraId="4F88F90D" w14:textId="77777777" w:rsidTr="0052009E">
        <w:tc>
          <w:tcPr>
            <w:tcW w:w="12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136AA80" w14:textId="77777777" w:rsidR="00331318" w:rsidRDefault="008C710D">
            <w:pPr>
              <w:pStyle w:val="Heading2"/>
            </w:pPr>
            <w:r>
              <w:t>STUDENT NAME</w:t>
            </w:r>
          </w:p>
        </w:tc>
        <w:tc>
          <w:tcPr>
            <w:tcW w:w="1918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937B357" w14:textId="77777777" w:rsidR="00331318" w:rsidRDefault="00331318"/>
        </w:tc>
        <w:tc>
          <w:tcPr>
            <w:tcW w:w="1043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8E7C4FC" w14:textId="14E3F192" w:rsidR="00331318" w:rsidRDefault="005C4740">
            <w:pPr>
              <w:pStyle w:val="Heading2"/>
            </w:pPr>
            <w:r>
              <w:t>Kids or Adults Jiu Jitsu</w:t>
            </w:r>
          </w:p>
        </w:tc>
        <w:tc>
          <w:tcPr>
            <w:tcW w:w="789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E7CA9C0" w14:textId="77777777" w:rsidR="00331318" w:rsidRDefault="00331318"/>
        </w:tc>
      </w:tr>
      <w:tr w:rsidR="00331318" w14:paraId="06B798F3" w14:textId="77777777" w:rsidTr="0052009E">
        <w:tc>
          <w:tcPr>
            <w:tcW w:w="1250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4C73A71" w14:textId="77777777" w:rsidR="00331318" w:rsidRDefault="008C710D" w:rsidP="008C710D">
            <w:pPr>
              <w:pStyle w:val="Heading2"/>
              <w:ind w:left="0"/>
            </w:pPr>
            <w:r>
              <w:t xml:space="preserve">  STUDENT NAME</w:t>
            </w:r>
          </w:p>
        </w:tc>
        <w:tc>
          <w:tcPr>
            <w:tcW w:w="1918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A19EF44" w14:textId="77777777" w:rsidR="00331318" w:rsidRDefault="00331318"/>
        </w:tc>
        <w:tc>
          <w:tcPr>
            <w:tcW w:w="1043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FFD0B53" w14:textId="221EE259" w:rsidR="00331318" w:rsidRDefault="005C4740" w:rsidP="005C4740">
            <w:pPr>
              <w:pStyle w:val="Heading2"/>
              <w:ind w:left="0"/>
            </w:pPr>
            <w:r>
              <w:t xml:space="preserve"> </w:t>
            </w:r>
            <w:r>
              <w:t>Kids or Adults Jiu Jitsu</w:t>
            </w:r>
          </w:p>
        </w:tc>
        <w:tc>
          <w:tcPr>
            <w:tcW w:w="789" w:type="pct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9A8404D" w14:textId="77777777" w:rsidR="00331318" w:rsidRDefault="00331318"/>
        </w:tc>
      </w:tr>
      <w:tr w:rsidR="00331318" w14:paraId="171F8E24" w14:textId="77777777" w:rsidTr="0052009E">
        <w:tc>
          <w:tcPr>
            <w:tcW w:w="1250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C7366FC" w14:textId="77777777" w:rsidR="00331318" w:rsidRDefault="008C710D">
            <w:pPr>
              <w:pStyle w:val="Heading2"/>
            </w:pPr>
            <w:r>
              <w:t>STUDENT NAME</w:t>
            </w:r>
          </w:p>
        </w:tc>
        <w:tc>
          <w:tcPr>
            <w:tcW w:w="1918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242C10B" w14:textId="77777777" w:rsidR="00331318" w:rsidRDefault="00331318"/>
        </w:tc>
        <w:tc>
          <w:tcPr>
            <w:tcW w:w="1043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5F48143" w14:textId="15DE2E87" w:rsidR="00331318" w:rsidRDefault="005C4740" w:rsidP="005C4740">
            <w:pPr>
              <w:pStyle w:val="Heading2"/>
              <w:ind w:left="0"/>
            </w:pPr>
            <w:r>
              <w:t xml:space="preserve"> </w:t>
            </w:r>
            <w:r>
              <w:t>Kids or Adults Jiu Jitsu</w:t>
            </w:r>
          </w:p>
        </w:tc>
        <w:tc>
          <w:tcPr>
            <w:tcW w:w="789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200FBF03" w14:textId="77777777" w:rsidR="00331318" w:rsidRDefault="00331318"/>
        </w:tc>
      </w:tr>
      <w:tr w:rsidR="0052009E" w14:paraId="0080BD8A" w14:textId="77777777" w:rsidTr="0052009E">
        <w:tc>
          <w:tcPr>
            <w:tcW w:w="1250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09CA976" w14:textId="77777777" w:rsidR="0052009E" w:rsidRDefault="0052009E">
            <w:pPr>
              <w:pStyle w:val="Heading2"/>
            </w:pPr>
            <w:r>
              <w:t>STUDENT NAME</w:t>
            </w:r>
          </w:p>
        </w:tc>
        <w:tc>
          <w:tcPr>
            <w:tcW w:w="1918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51DD80E" w14:textId="77777777" w:rsidR="0052009E" w:rsidRDefault="0052009E"/>
        </w:tc>
        <w:tc>
          <w:tcPr>
            <w:tcW w:w="1043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4F64FCD" w14:textId="07AB9B62" w:rsidR="0052009E" w:rsidRDefault="005C4740" w:rsidP="005C4740">
            <w:pPr>
              <w:pStyle w:val="Heading2"/>
              <w:ind w:left="0"/>
            </w:pPr>
            <w:r>
              <w:t xml:space="preserve"> </w:t>
            </w:r>
            <w:r>
              <w:t>Kids or Adults Jiu Jitsu</w:t>
            </w:r>
          </w:p>
        </w:tc>
        <w:tc>
          <w:tcPr>
            <w:tcW w:w="789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8604696" w14:textId="77777777" w:rsidR="0052009E" w:rsidRDefault="0052009E"/>
        </w:tc>
      </w:tr>
      <w:tr w:rsidR="008C710D" w14:paraId="5C90D8F4" w14:textId="77777777" w:rsidTr="0052009E">
        <w:tc>
          <w:tcPr>
            <w:tcW w:w="1250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5F410D3" w14:textId="77777777" w:rsidR="008C710D" w:rsidRDefault="008C710D">
            <w:pPr>
              <w:pStyle w:val="Heading2"/>
            </w:pPr>
            <w:r>
              <w:t>STUDENT NAME</w:t>
            </w:r>
          </w:p>
        </w:tc>
        <w:tc>
          <w:tcPr>
            <w:tcW w:w="1918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F36699C" w14:textId="77777777" w:rsidR="008C710D" w:rsidRDefault="008C710D"/>
        </w:tc>
        <w:tc>
          <w:tcPr>
            <w:tcW w:w="1043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57E6DBF" w14:textId="5D74A3C4" w:rsidR="008C710D" w:rsidRDefault="005C4740" w:rsidP="005C4740">
            <w:pPr>
              <w:pStyle w:val="Heading2"/>
              <w:ind w:left="0"/>
            </w:pPr>
            <w:r>
              <w:t xml:space="preserve"> </w:t>
            </w:r>
            <w:r>
              <w:t>Kids or Adults Jiu Jitsu</w:t>
            </w:r>
          </w:p>
        </w:tc>
        <w:tc>
          <w:tcPr>
            <w:tcW w:w="789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E451DB1" w14:textId="77777777" w:rsidR="008C710D" w:rsidRDefault="008C710D"/>
        </w:tc>
      </w:tr>
      <w:tr w:rsidR="008C710D" w14:paraId="7EE9C79D" w14:textId="77777777" w:rsidTr="0052009E">
        <w:tc>
          <w:tcPr>
            <w:tcW w:w="1250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3BDFF7AF" w14:textId="77777777" w:rsidR="008C710D" w:rsidRDefault="008C710D">
            <w:pPr>
              <w:pStyle w:val="Heading2"/>
            </w:pPr>
            <w:r>
              <w:t>STUDENT NAME</w:t>
            </w:r>
          </w:p>
        </w:tc>
        <w:tc>
          <w:tcPr>
            <w:tcW w:w="1918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A2DD5C2" w14:textId="77777777" w:rsidR="008C710D" w:rsidRDefault="008C710D"/>
        </w:tc>
        <w:tc>
          <w:tcPr>
            <w:tcW w:w="1043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6B6E3D81" w14:textId="5EBB73A3" w:rsidR="008C710D" w:rsidRDefault="005C4740" w:rsidP="005C4740">
            <w:pPr>
              <w:pStyle w:val="Heading2"/>
              <w:ind w:left="0"/>
            </w:pPr>
            <w:r>
              <w:t xml:space="preserve"> </w:t>
            </w:r>
            <w:r>
              <w:t>Kids or Adults Jiu Jitsu</w:t>
            </w:r>
          </w:p>
        </w:tc>
        <w:tc>
          <w:tcPr>
            <w:tcW w:w="789" w:type="pct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F3A6962" w14:textId="77777777" w:rsidR="008C710D" w:rsidRDefault="008C710D"/>
        </w:tc>
      </w:tr>
    </w:tbl>
    <w:p w14:paraId="75592F73" w14:textId="77777777" w:rsidR="00331318" w:rsidRDefault="00385474">
      <w:pPr>
        <w:pStyle w:val="Heading1"/>
        <w:pBdr>
          <w:bottom w:val="single" w:sz="4" w:space="1" w:color="7F7F7F" w:themeColor="text1" w:themeTint="80"/>
        </w:pBdr>
      </w:pPr>
      <w:r>
        <w:t>agreement</w:t>
      </w:r>
    </w:p>
    <w:p w14:paraId="797E54E5" w14:textId="77777777" w:rsidR="00331318" w:rsidRDefault="00BF0B48">
      <w:pPr>
        <w:pStyle w:val="ListParagraph"/>
      </w:pPr>
      <w:r>
        <w:t>Dues</w:t>
      </w:r>
      <w:r w:rsidR="00385474">
        <w:t xml:space="preserve"> are to be paid</w:t>
      </w:r>
      <w:r>
        <w:t xml:space="preserve"> upon</w:t>
      </w:r>
      <w:r w:rsidR="00385474">
        <w:t xml:space="preserve"> </w:t>
      </w:r>
      <w:r>
        <w:t xml:space="preserve">sign up and </w:t>
      </w:r>
      <w:r w:rsidR="00385474">
        <w:t>30 da</w:t>
      </w:r>
      <w:r>
        <w:t xml:space="preserve">ys after the sign </w:t>
      </w:r>
      <w:proofErr w:type="gramStart"/>
      <w:r>
        <w:t>up date</w:t>
      </w:r>
      <w:proofErr w:type="gramEnd"/>
      <w:r>
        <w:t>. This will continue until the student or parent is no longer training.</w:t>
      </w:r>
    </w:p>
    <w:p w14:paraId="7E8BDAC9" w14:textId="77777777" w:rsidR="00331318" w:rsidRDefault="00BF0B48">
      <w:pPr>
        <w:pStyle w:val="ListParagraph"/>
      </w:pPr>
      <w:r>
        <w:t>Student or Parent must give the Owner (Joe Mora) 1 month notice in advance if they are taking a month off.</w:t>
      </w:r>
    </w:p>
    <w:p w14:paraId="56554C20" w14:textId="77777777" w:rsidR="00BF0B48" w:rsidRDefault="00BF0B48">
      <w:pPr>
        <w:pStyle w:val="ListParagraph"/>
      </w:pPr>
      <w:r>
        <w:t xml:space="preserve">If student is out longer than 3 months, the persons taking the class will be removed from system and must start the process all over without the 2 weeks free. They will also waive the initial price that was given to them and may pay the current price at the time. </w:t>
      </w:r>
    </w:p>
    <w:p w14:paraId="21565240" w14:textId="77777777" w:rsidR="00BF0B48" w:rsidRDefault="00BF0B48">
      <w:pPr>
        <w:pStyle w:val="ListParagraph"/>
      </w:pPr>
      <w:r>
        <w:t>If you are paying by cash/check, there will be a $10.00 penalty if paid more than 5 days late and $15.00 if paid more than 10 days late.</w:t>
      </w:r>
    </w:p>
    <w:p w14:paraId="079E26F0" w14:textId="773DC1DE" w:rsidR="00331318" w:rsidRDefault="00BF0B48">
      <w:pPr>
        <w:pStyle w:val="ListParagraph"/>
      </w:pPr>
      <w:r>
        <w:t>By submitting this agreement</w:t>
      </w:r>
      <w:r w:rsidR="00385474">
        <w:t xml:space="preserve">, you authorize </w:t>
      </w:r>
      <w:sdt>
        <w:sdtPr>
          <w:alias w:val="Company Name"/>
          <w:tag w:val=""/>
          <w:id w:val="610408020"/>
          <w:placeholder>
            <w:docPart w:val="5683078CA2844C9A9517EE0069C92CEE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5C4740">
            <w:t>SEVENTH SON JIU JITSU/WILDOMAR</w:t>
          </w:r>
        </w:sdtContent>
      </w:sdt>
      <w:r>
        <w:t xml:space="preserve"> to au</w:t>
      </w:r>
      <w:r w:rsidR="0052009E">
        <w:t>tomatically bill your account</w:t>
      </w:r>
      <w:r>
        <w:t xml:space="preserve"> </w:t>
      </w:r>
      <w:r w:rsidR="0052009E">
        <w:t xml:space="preserve">through credit card information provided. If paying by cash/check you agree to penalties if paid late. </w:t>
      </w:r>
    </w:p>
    <w:p w14:paraId="594875D1" w14:textId="77777777" w:rsidR="0052009E" w:rsidRDefault="0052009E" w:rsidP="0052009E">
      <w:pPr>
        <w:pStyle w:val="ListParagraph"/>
      </w:pPr>
      <w:r>
        <w:t xml:space="preserve">Please feel free to communicate directly with Joe Mora with concerns. I am also very understanding, so please always communicate with me about anything you like. We are a </w:t>
      </w:r>
      <w:proofErr w:type="gramStart"/>
      <w:r>
        <w:t>family</w:t>
      </w:r>
      <w:proofErr w:type="gramEnd"/>
      <w:r>
        <w:t xml:space="preserve"> and I will always put you first! I just want to start protecting myself, I hope you understand. </w:t>
      </w:r>
    </w:p>
    <w:p w14:paraId="4BDCA858" w14:textId="77777777" w:rsidR="002258AF" w:rsidRDefault="002258AF" w:rsidP="0052009E">
      <w:pPr>
        <w:pStyle w:val="ListParagraph"/>
        <w:numPr>
          <w:ilvl w:val="0"/>
          <w:numId w:val="0"/>
        </w:numPr>
        <w:ind w:left="432"/>
      </w:pPr>
    </w:p>
    <w:p w14:paraId="6B331481" w14:textId="77777777" w:rsidR="0052009E" w:rsidRDefault="0052009E" w:rsidP="0052009E">
      <w:pPr>
        <w:pStyle w:val="ListParagraph"/>
        <w:numPr>
          <w:ilvl w:val="0"/>
          <w:numId w:val="0"/>
        </w:numPr>
        <w:ind w:left="432"/>
      </w:pPr>
      <w:r>
        <w:t>Thank You,</w:t>
      </w:r>
    </w:p>
    <w:p w14:paraId="21A67F38" w14:textId="77777777" w:rsidR="0052009E" w:rsidRDefault="0052009E" w:rsidP="0052009E">
      <w:pPr>
        <w:pStyle w:val="ListParagraph"/>
        <w:numPr>
          <w:ilvl w:val="0"/>
          <w:numId w:val="0"/>
        </w:numPr>
        <w:ind w:left="432"/>
      </w:pPr>
      <w:r>
        <w:t>Joe Mora</w:t>
      </w:r>
      <w:r w:rsidR="002258AF">
        <w:t xml:space="preserve"> – Owner and Coach</w:t>
      </w:r>
    </w:p>
    <w:p w14:paraId="0B6B3F9E" w14:textId="77777777" w:rsidR="0052009E" w:rsidRDefault="0052009E" w:rsidP="0052009E">
      <w:pPr>
        <w:pStyle w:val="ListParagraph"/>
        <w:numPr>
          <w:ilvl w:val="0"/>
          <w:numId w:val="0"/>
        </w:numPr>
        <w:ind w:left="432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C7453B0" w14:textId="77777777" w:rsidR="00331318" w:rsidRDefault="00385474">
      <w:pPr>
        <w:pStyle w:val="Heading1"/>
        <w:pBdr>
          <w:top w:val="single" w:sz="4" w:space="1" w:color="7F7F7F" w:themeColor="text1" w:themeTint="80"/>
        </w:pBdr>
      </w:pPr>
      <w:r>
        <w:t>SIGNATURES</w:t>
      </w:r>
    </w:p>
    <w:tbl>
      <w:tblPr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ignature block"/>
      </w:tblPr>
      <w:tblGrid>
        <w:gridCol w:w="1618"/>
        <w:gridCol w:w="3776"/>
        <w:gridCol w:w="1619"/>
        <w:gridCol w:w="3777"/>
      </w:tblGrid>
      <w:tr w:rsidR="00331318" w14:paraId="15635083" w14:textId="77777777" w:rsidTr="0052009E">
        <w:trPr>
          <w:trHeight w:val="296"/>
        </w:trPr>
        <w:tc>
          <w:tcPr>
            <w:tcW w:w="750" w:type="pct"/>
            <w:vAlign w:val="bottom"/>
          </w:tcPr>
          <w:p w14:paraId="05BB3EC3" w14:textId="77777777" w:rsidR="00331318" w:rsidRDefault="0052009E">
            <w:pPr>
              <w:pStyle w:val="Heading2"/>
            </w:pPr>
            <w:r>
              <w:t>Name</w:t>
            </w:r>
          </w:p>
        </w:tc>
        <w:tc>
          <w:tcPr>
            <w:tcW w:w="1750" w:type="pct"/>
          </w:tcPr>
          <w:p w14:paraId="7B637EAD" w14:textId="77777777" w:rsidR="00331318" w:rsidRDefault="00331318"/>
        </w:tc>
        <w:tc>
          <w:tcPr>
            <w:tcW w:w="750" w:type="pct"/>
            <w:vAlign w:val="bottom"/>
          </w:tcPr>
          <w:p w14:paraId="32FFA9C3" w14:textId="77777777" w:rsidR="00331318" w:rsidRDefault="002258AF">
            <w:pPr>
              <w:pStyle w:val="Heading2"/>
            </w:pPr>
            <w:r>
              <w:t>Signature</w:t>
            </w:r>
          </w:p>
        </w:tc>
        <w:tc>
          <w:tcPr>
            <w:tcW w:w="1750" w:type="pct"/>
          </w:tcPr>
          <w:p w14:paraId="15205B82" w14:textId="77777777" w:rsidR="00331318" w:rsidRDefault="00331318"/>
        </w:tc>
      </w:tr>
      <w:tr w:rsidR="00331318" w14:paraId="2C27DE2A" w14:textId="77777777">
        <w:tc>
          <w:tcPr>
            <w:tcW w:w="750" w:type="pct"/>
          </w:tcPr>
          <w:p w14:paraId="1E14739B" w14:textId="77777777" w:rsidR="00331318" w:rsidRDefault="00331318">
            <w:pPr>
              <w:pStyle w:val="Heading2"/>
            </w:pPr>
          </w:p>
        </w:tc>
        <w:tc>
          <w:tcPr>
            <w:tcW w:w="1750" w:type="pct"/>
          </w:tcPr>
          <w:p w14:paraId="11A3B5C3" w14:textId="77777777" w:rsidR="00331318" w:rsidRDefault="00331318"/>
        </w:tc>
        <w:tc>
          <w:tcPr>
            <w:tcW w:w="750" w:type="pct"/>
          </w:tcPr>
          <w:p w14:paraId="5080B302" w14:textId="77777777" w:rsidR="00331318" w:rsidRDefault="002258AF">
            <w:pPr>
              <w:pStyle w:val="Heading2"/>
            </w:pPr>
            <w:r>
              <w:t>Date</w:t>
            </w:r>
          </w:p>
        </w:tc>
        <w:tc>
          <w:tcPr>
            <w:tcW w:w="1750" w:type="pct"/>
          </w:tcPr>
          <w:p w14:paraId="74604444" w14:textId="77777777" w:rsidR="00331318" w:rsidRDefault="00331318"/>
        </w:tc>
      </w:tr>
    </w:tbl>
    <w:p w14:paraId="1082B5AC" w14:textId="77777777" w:rsidR="00331318" w:rsidRDefault="00331318"/>
    <w:sectPr w:rsidR="00331318">
      <w:pgSz w:w="12240" w:h="15840" w:code="1"/>
      <w:pgMar w:top="576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37C2D" w14:textId="77777777" w:rsidR="00D044C4" w:rsidRDefault="00D044C4">
      <w:pPr>
        <w:spacing w:before="0" w:after="0"/>
      </w:pPr>
      <w:r>
        <w:separator/>
      </w:r>
    </w:p>
  </w:endnote>
  <w:endnote w:type="continuationSeparator" w:id="0">
    <w:p w14:paraId="109B70AA" w14:textId="77777777" w:rsidR="00D044C4" w:rsidRDefault="00D044C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42F9E" w14:textId="77777777" w:rsidR="00D044C4" w:rsidRDefault="00D044C4">
      <w:pPr>
        <w:spacing w:before="0" w:after="0"/>
      </w:pPr>
      <w:r>
        <w:separator/>
      </w:r>
    </w:p>
  </w:footnote>
  <w:footnote w:type="continuationSeparator" w:id="0">
    <w:p w14:paraId="3F19E8DE" w14:textId="77777777" w:rsidR="00D044C4" w:rsidRDefault="00D044C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63021"/>
    <w:multiLevelType w:val="hybridMultilevel"/>
    <w:tmpl w:val="6E16BBD4"/>
    <w:lvl w:ilvl="0" w:tplc="4000BD2C">
      <w:start w:val="1"/>
      <w:numFmt w:val="decimal"/>
      <w:pStyle w:val="ListParagraph"/>
      <w:lvlText w:val="%1."/>
      <w:lvlJc w:val="left"/>
      <w:pPr>
        <w:ind w:left="432" w:hanging="360"/>
      </w:pPr>
    </w:lvl>
    <w:lvl w:ilvl="1" w:tplc="04090019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740"/>
    <w:rsid w:val="002258AF"/>
    <w:rsid w:val="00331318"/>
    <w:rsid w:val="00385474"/>
    <w:rsid w:val="0052009E"/>
    <w:rsid w:val="005C4740"/>
    <w:rsid w:val="008C710D"/>
    <w:rsid w:val="00AE1D8C"/>
    <w:rsid w:val="00BF0B48"/>
    <w:rsid w:val="00D0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025BE01"/>
  <w15:chartTrackingRefBased/>
  <w15:docId w15:val="{50CCA6B5-1B91-4493-A27E-2FF3CD044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60" w:after="60" w:line="240" w:lineRule="auto"/>
      <w:ind w:left="72" w:right="72"/>
    </w:pPr>
    <w:rPr>
      <w:sz w:val="18"/>
      <w:szCs w:val="18"/>
    </w:rPr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hd w:val="clear" w:color="auto" w:fill="D5DCE4" w:themeFill="text2" w:themeFillTint="33"/>
      <w:spacing w:before="0" w:after="0"/>
      <w:ind w:left="14" w:right="14"/>
      <w:jc w:val="center"/>
      <w:outlineLvl w:val="0"/>
    </w:pPr>
    <w:rPr>
      <w:rFonts w:asciiTheme="majorHAnsi" w:eastAsiaTheme="majorEastAsia" w:hAnsiTheme="majorHAnsi" w:cstheme="majorBidi"/>
      <w:b/>
      <w:bCs/>
      <w:caps/>
      <w:color w:val="44546A" w:themeColor="tex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pPr>
      <w:outlineLvl w:val="1"/>
    </w:pPr>
    <w:rPr>
      <w:rFonts w:asciiTheme="majorHAnsi" w:eastAsiaTheme="majorEastAsia" w:hAnsiTheme="majorHAnsi" w:cstheme="majorBidi"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"/>
    <w:qFormat/>
    <w:pPr>
      <w:spacing w:before="0" w:after="120"/>
      <w:jc w:val="center"/>
    </w:pPr>
    <w:rPr>
      <w:rFonts w:asciiTheme="majorHAnsi" w:eastAsiaTheme="majorEastAsia" w:hAnsiTheme="majorHAnsi" w:cstheme="majorBidi"/>
      <w:caps/>
      <w:spacing w:val="-10"/>
      <w:kern w:val="28"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spacing w:val="-10"/>
      <w:kern w:val="28"/>
      <w:sz w:val="36"/>
      <w:szCs w:val="36"/>
    </w:rPr>
  </w:style>
  <w:style w:type="paragraph" w:styleId="Subtitle">
    <w:name w:val="Subtitle"/>
    <w:basedOn w:val="Normal"/>
    <w:next w:val="Normal"/>
    <w:link w:val="SubtitleChar"/>
    <w:uiPriority w:val="1"/>
    <w:qFormat/>
    <w:pPr>
      <w:numPr>
        <w:ilvl w:val="1"/>
      </w:numPr>
      <w:spacing w:before="0" w:after="0"/>
      <w:ind w:left="72"/>
      <w:jc w:val="center"/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"/>
    <w:rPr>
      <w:spacing w:val="15"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aps/>
      <w:color w:val="44546A" w:themeColor="text2"/>
      <w:sz w:val="28"/>
      <w:szCs w:val="28"/>
      <w:shd w:val="clear" w:color="auto" w:fill="D5DCE4" w:themeFill="text2" w:themeFillTint="33"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es4\Dropbox\NINENINE\Agreement\99%20Agreement%20%23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683078CA2844C9A9517EE0069C92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E17391-39F9-4498-975F-15959BB48F30}"/>
      </w:docPartPr>
      <w:docPartBody>
        <w:p w:rsidR="00000000" w:rsidRDefault="003D7D28">
          <w:pPr>
            <w:pStyle w:val="5683078CA2844C9A9517EE0069C92CEE"/>
          </w:pPr>
          <w: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D28"/>
    <w:rsid w:val="003D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83078CA2844C9A9517EE0069C92CEE">
    <w:name w:val="5683078CA2844C9A9517EE0069C92CE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5F04108-EFC0-45CA-BD8E-6329D03F93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99 Agreement #1</Template>
  <TotalTime>3</TotalTime>
  <Pages>1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SEVENTH SON JIU JITSU/WILDOMAR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Joe mora</dc:creator>
  <cp:keywords/>
  <cp:lastModifiedBy>Joe mora</cp:lastModifiedBy>
  <cp:revision>1</cp:revision>
  <dcterms:created xsi:type="dcterms:W3CDTF">2021-04-19T22:47:00Z</dcterms:created>
  <dcterms:modified xsi:type="dcterms:W3CDTF">2021-04-19T22:50:00Z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TC039736919991</vt:lpwstr>
  </property>
</Properties>
</file>